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18"/>
        <w:gridCol w:w="5318"/>
      </w:tblGrid>
      <w:tr w:rsidR="00496688" w:rsidRPr="00C578ED" w:rsidTr="00C578ED">
        <w:tc>
          <w:tcPr>
            <w:tcW w:w="10636" w:type="dxa"/>
            <w:gridSpan w:val="2"/>
          </w:tcPr>
          <w:p w:rsidR="00496688" w:rsidRPr="00C578ED" w:rsidRDefault="00496688" w:rsidP="00C578ED">
            <w:pPr>
              <w:jc w:val="center"/>
            </w:pPr>
            <w:bookmarkStart w:id="0" w:name="_GoBack"/>
            <w:bookmarkEnd w:id="0"/>
            <w:r w:rsidRPr="00C578ED">
              <w:t>2013</w:t>
            </w:r>
            <w:r w:rsidRPr="00C578ED">
              <w:rPr>
                <w:rFonts w:hint="eastAsia"/>
              </w:rPr>
              <w:t>年全國第八屆工業機器人創意設計競賽</w:t>
            </w:r>
          </w:p>
          <w:p w:rsidR="00496688" w:rsidRPr="00C578ED" w:rsidRDefault="00496688" w:rsidP="00877C05">
            <w:r w:rsidRPr="00C578ED">
              <w:rPr>
                <w:rFonts w:hint="eastAsia"/>
              </w:rPr>
              <w:t>指導單位：教育部</w:t>
            </w:r>
            <w:r w:rsidRPr="00C578ED">
              <w:t xml:space="preserve">                                </w:t>
            </w:r>
            <w:r>
              <w:rPr>
                <w:rFonts w:hint="eastAsia"/>
              </w:rPr>
              <w:t>競賽隊伍：陽明工商資訊、電</w:t>
            </w:r>
            <w:r w:rsidRPr="00C578ED">
              <w:rPr>
                <w:rFonts w:hint="eastAsia"/>
              </w:rPr>
              <w:t>子科二年級</w:t>
            </w:r>
          </w:p>
          <w:p w:rsidR="00496688" w:rsidRPr="00C578ED" w:rsidRDefault="00496688" w:rsidP="00877C05">
            <w:r w:rsidRPr="00C578ED">
              <w:rPr>
                <w:rFonts w:hint="eastAsia"/>
              </w:rPr>
              <w:t>主辨單位：屏東科技大學</w:t>
            </w:r>
            <w:r w:rsidRPr="00C578ED">
              <w:t xml:space="preserve">                          </w:t>
            </w:r>
            <w:r w:rsidRPr="00C578ED">
              <w:rPr>
                <w:rFonts w:hint="eastAsia"/>
              </w:rPr>
              <w:t>榮獲獎項：最佳技術獎、堆高機擬真獎</w:t>
            </w:r>
          </w:p>
          <w:p w:rsidR="00496688" w:rsidRPr="00C578ED" w:rsidRDefault="00496688" w:rsidP="00877C05">
            <w:r w:rsidRPr="00C578ED">
              <w:rPr>
                <w:rFonts w:hint="eastAsia"/>
              </w:rPr>
              <w:t>競賽日期：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6"/>
                <w:attr w:name="Month" w:val="1"/>
                <w:attr w:name="Year" w:val="2013"/>
              </w:smartTagPr>
              <w:r w:rsidRPr="00C578ED">
                <w:t>2013/1/6</w:t>
              </w:r>
            </w:smartTag>
            <w:r w:rsidRPr="00C578ED">
              <w:t xml:space="preserve">                              </w:t>
            </w:r>
            <w:r w:rsidRPr="00C578ED">
              <w:rPr>
                <w:rFonts w:hint="eastAsia"/>
              </w:rPr>
              <w:t>指導老師：資訊科</w:t>
            </w:r>
            <w:r w:rsidRPr="00C578ED">
              <w:t xml:space="preserve"> </w:t>
            </w:r>
            <w:r w:rsidRPr="00C578ED">
              <w:rPr>
                <w:rFonts w:hint="eastAsia"/>
              </w:rPr>
              <w:t>楊俊英主任</w:t>
            </w:r>
          </w:p>
        </w:tc>
      </w:tr>
      <w:tr w:rsidR="00496688" w:rsidRPr="00C578ED" w:rsidTr="00C578ED">
        <w:tc>
          <w:tcPr>
            <w:tcW w:w="5318" w:type="dxa"/>
          </w:tcPr>
          <w:p w:rsidR="00496688" w:rsidRPr="00C578ED" w:rsidRDefault="00496688">
            <w:r w:rsidRPr="00C578ED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i1025" type="#_x0000_t75" style="width:252.75pt;height:198pt;visibility:visible">
                  <v:imagedata r:id="rId6" o:title=""/>
                </v:shape>
              </w:pict>
            </w:r>
          </w:p>
        </w:tc>
        <w:tc>
          <w:tcPr>
            <w:tcW w:w="5318" w:type="dxa"/>
          </w:tcPr>
          <w:p w:rsidR="00496688" w:rsidRPr="00C578ED" w:rsidRDefault="00496688">
            <w:r w:rsidRPr="00C578ED">
              <w:rPr>
                <w:noProof/>
              </w:rPr>
              <w:pict>
                <v:shape id="圖片 4" o:spid="_x0000_i1026" type="#_x0000_t75" style="width:252.75pt;height:198pt;visibility:visible">
                  <v:imagedata r:id="rId7" o:title=""/>
                </v:shape>
              </w:pict>
            </w:r>
          </w:p>
        </w:tc>
      </w:tr>
      <w:tr w:rsidR="00496688" w:rsidRPr="00C578ED" w:rsidTr="00C578ED">
        <w:tc>
          <w:tcPr>
            <w:tcW w:w="5318" w:type="dxa"/>
          </w:tcPr>
          <w:p w:rsidR="00496688" w:rsidRPr="00C578ED" w:rsidRDefault="00496688" w:rsidP="00C578ED">
            <w:pPr>
              <w:jc w:val="center"/>
            </w:pPr>
            <w:r w:rsidRPr="00C578ED">
              <w:t>2013</w:t>
            </w:r>
            <w:r w:rsidRPr="00C578ED">
              <w:rPr>
                <w:rFonts w:hint="eastAsia"/>
              </w:rPr>
              <w:t>第八屆全國工業機器人競賽會場合影</w:t>
            </w:r>
          </w:p>
        </w:tc>
        <w:tc>
          <w:tcPr>
            <w:tcW w:w="5318" w:type="dxa"/>
          </w:tcPr>
          <w:p w:rsidR="00496688" w:rsidRPr="00C578ED" w:rsidRDefault="00496688" w:rsidP="00C578ED">
            <w:pPr>
              <w:jc w:val="center"/>
            </w:pPr>
            <w:r w:rsidRPr="00C578ED">
              <w:t>2013</w:t>
            </w:r>
            <w:r w:rsidRPr="00C578ED">
              <w:rPr>
                <w:rFonts w:hint="eastAsia"/>
              </w:rPr>
              <w:t>第八屆全國工業機器人競賽會場合影</w:t>
            </w:r>
          </w:p>
        </w:tc>
      </w:tr>
      <w:tr w:rsidR="00496688" w:rsidRPr="00C578ED" w:rsidTr="00C578ED">
        <w:tc>
          <w:tcPr>
            <w:tcW w:w="5318" w:type="dxa"/>
          </w:tcPr>
          <w:p w:rsidR="00496688" w:rsidRPr="00C578ED" w:rsidRDefault="00496688">
            <w:r w:rsidRPr="00C578ED">
              <w:rPr>
                <w:noProof/>
              </w:rPr>
              <w:pict>
                <v:shape id="圖片 2" o:spid="_x0000_i1027" type="#_x0000_t75" style="width:252.75pt;height:198pt;visibility:visible">
                  <v:imagedata r:id="rId8" o:title=""/>
                </v:shape>
              </w:pict>
            </w:r>
          </w:p>
        </w:tc>
        <w:tc>
          <w:tcPr>
            <w:tcW w:w="5318" w:type="dxa"/>
          </w:tcPr>
          <w:p w:rsidR="00496688" w:rsidRPr="00C578ED" w:rsidRDefault="00496688">
            <w:r w:rsidRPr="00C578ED">
              <w:rPr>
                <w:noProof/>
              </w:rPr>
              <w:pict>
                <v:shape id="圖片 12" o:spid="_x0000_i1028" type="#_x0000_t75" style="width:252.75pt;height:198pt;visibility:visible">
                  <v:imagedata r:id="rId9" o:title=""/>
                </v:shape>
              </w:pict>
            </w:r>
          </w:p>
        </w:tc>
      </w:tr>
      <w:tr w:rsidR="00496688" w:rsidRPr="00C578ED" w:rsidTr="00C578ED">
        <w:tc>
          <w:tcPr>
            <w:tcW w:w="5318" w:type="dxa"/>
          </w:tcPr>
          <w:p w:rsidR="00496688" w:rsidRPr="00C578ED" w:rsidRDefault="00496688" w:rsidP="00C578ED">
            <w:pPr>
              <w:jc w:val="center"/>
            </w:pPr>
            <w:r w:rsidRPr="00C578ED">
              <w:rPr>
                <w:rFonts w:hint="eastAsia"/>
              </w:rPr>
              <w:t>競賽會場檢錄</w:t>
            </w:r>
          </w:p>
        </w:tc>
        <w:tc>
          <w:tcPr>
            <w:tcW w:w="5318" w:type="dxa"/>
          </w:tcPr>
          <w:p w:rsidR="00496688" w:rsidRPr="00C578ED" w:rsidRDefault="00496688" w:rsidP="00C578ED">
            <w:pPr>
              <w:jc w:val="center"/>
            </w:pPr>
            <w:r w:rsidRPr="00C578ED">
              <w:rPr>
                <w:rFonts w:hint="eastAsia"/>
              </w:rPr>
              <w:t>競賽進行</w:t>
            </w:r>
          </w:p>
        </w:tc>
      </w:tr>
      <w:tr w:rsidR="00496688" w:rsidRPr="00C578ED" w:rsidTr="00C578ED">
        <w:tc>
          <w:tcPr>
            <w:tcW w:w="5318" w:type="dxa"/>
          </w:tcPr>
          <w:p w:rsidR="00496688" w:rsidRPr="00C578ED" w:rsidRDefault="00496688">
            <w:r w:rsidRPr="00C578ED">
              <w:rPr>
                <w:noProof/>
              </w:rPr>
              <w:pict>
                <v:shape id="圖片 8" o:spid="_x0000_i1029" type="#_x0000_t75" style="width:252.75pt;height:198pt;visibility:visible">
                  <v:imagedata r:id="rId10" o:title=""/>
                </v:shape>
              </w:pict>
            </w:r>
          </w:p>
        </w:tc>
        <w:tc>
          <w:tcPr>
            <w:tcW w:w="5318" w:type="dxa"/>
          </w:tcPr>
          <w:p w:rsidR="00496688" w:rsidRPr="00C578ED" w:rsidRDefault="00496688">
            <w:r w:rsidRPr="00C578ED">
              <w:rPr>
                <w:noProof/>
              </w:rPr>
              <w:pict>
                <v:shape id="圖片 9" o:spid="_x0000_i1030" type="#_x0000_t75" style="width:252.75pt;height:198pt;visibility:visible">
                  <v:imagedata r:id="rId11" o:title=""/>
                </v:shape>
              </w:pict>
            </w:r>
          </w:p>
        </w:tc>
      </w:tr>
      <w:tr w:rsidR="00496688" w:rsidRPr="00C578ED" w:rsidTr="00C578ED">
        <w:tc>
          <w:tcPr>
            <w:tcW w:w="5318" w:type="dxa"/>
          </w:tcPr>
          <w:p w:rsidR="00496688" w:rsidRPr="00C578ED" w:rsidRDefault="00496688" w:rsidP="00C578ED">
            <w:pPr>
              <w:jc w:val="center"/>
            </w:pPr>
            <w:r w:rsidRPr="00C578ED">
              <w:rPr>
                <w:rFonts w:hint="eastAsia"/>
              </w:rPr>
              <w:t>開心！得獎了。</w:t>
            </w:r>
          </w:p>
        </w:tc>
        <w:tc>
          <w:tcPr>
            <w:tcW w:w="5318" w:type="dxa"/>
          </w:tcPr>
          <w:p w:rsidR="00496688" w:rsidRPr="00C578ED" w:rsidRDefault="00496688" w:rsidP="00C578ED">
            <w:pPr>
              <w:jc w:val="center"/>
            </w:pPr>
            <w:r w:rsidRPr="00C578ED">
              <w:rPr>
                <w:rFonts w:hint="eastAsia"/>
              </w:rPr>
              <w:t>頒獎合影</w:t>
            </w:r>
          </w:p>
        </w:tc>
      </w:tr>
      <w:tr w:rsidR="00496688" w:rsidRPr="00C578ED" w:rsidTr="00C578ED">
        <w:tc>
          <w:tcPr>
            <w:tcW w:w="5318" w:type="dxa"/>
          </w:tcPr>
          <w:p w:rsidR="00496688" w:rsidRPr="00C578ED" w:rsidRDefault="00496688">
            <w:r w:rsidRPr="00C578ED">
              <w:rPr>
                <w:noProof/>
              </w:rPr>
              <w:pict>
                <v:shape id="圖片 10" o:spid="_x0000_i1031" type="#_x0000_t75" style="width:252.75pt;height:225pt;visibility:visible">
                  <v:imagedata r:id="rId12" o:title=""/>
                </v:shape>
              </w:pict>
            </w:r>
          </w:p>
        </w:tc>
        <w:tc>
          <w:tcPr>
            <w:tcW w:w="5318" w:type="dxa"/>
          </w:tcPr>
          <w:p w:rsidR="00496688" w:rsidRPr="00C578ED" w:rsidRDefault="00496688">
            <w:r w:rsidRPr="00C578ED">
              <w:rPr>
                <w:noProof/>
              </w:rPr>
              <w:pict>
                <v:shape id="圖片 11" o:spid="_x0000_i1032" type="#_x0000_t75" style="width:252.75pt;height:225pt;visibility:visible">
                  <v:imagedata r:id="rId13" o:title=""/>
                </v:shape>
              </w:pict>
            </w:r>
          </w:p>
        </w:tc>
      </w:tr>
      <w:tr w:rsidR="00496688" w:rsidRPr="00C578ED" w:rsidTr="00C578ED">
        <w:tc>
          <w:tcPr>
            <w:tcW w:w="5318" w:type="dxa"/>
          </w:tcPr>
          <w:p w:rsidR="00496688" w:rsidRPr="00C578ED" w:rsidRDefault="00496688">
            <w:r w:rsidRPr="00C578ED">
              <w:rPr>
                <w:rFonts w:hint="eastAsia"/>
              </w:rPr>
              <w:t>記得！</w:t>
            </w:r>
            <w:r w:rsidRPr="00C578ED">
              <w:t>2013</w:t>
            </w:r>
            <w:r w:rsidRPr="00C578ED">
              <w:rPr>
                <w:rFonts w:hint="eastAsia"/>
              </w:rPr>
              <w:t>年資訊二忠及電子二忠有共隊獲獎。</w:t>
            </w:r>
          </w:p>
        </w:tc>
        <w:tc>
          <w:tcPr>
            <w:tcW w:w="5318" w:type="dxa"/>
          </w:tcPr>
          <w:p w:rsidR="00496688" w:rsidRPr="00C578ED" w:rsidRDefault="00496688" w:rsidP="00C578ED">
            <w:pPr>
              <w:jc w:val="center"/>
            </w:pPr>
            <w:r w:rsidRPr="00C578ED">
              <w:rPr>
                <w:rFonts w:hint="eastAsia"/>
              </w:rPr>
              <w:t>開心得獎合影</w:t>
            </w:r>
          </w:p>
        </w:tc>
      </w:tr>
      <w:tr w:rsidR="00496688" w:rsidRPr="00C578ED" w:rsidTr="00C578ED">
        <w:tc>
          <w:tcPr>
            <w:tcW w:w="5318" w:type="dxa"/>
          </w:tcPr>
          <w:p w:rsidR="00496688" w:rsidRPr="00C578ED" w:rsidRDefault="00496688">
            <w:r w:rsidRPr="00C578ED">
              <w:rPr>
                <w:noProof/>
              </w:rPr>
              <w:pict>
                <v:shape id="圖片 5" o:spid="_x0000_i1033" type="#_x0000_t75" style="width:252.75pt;height:225pt;visibility:visible">
                  <v:imagedata r:id="rId14" o:title=""/>
                </v:shape>
              </w:pict>
            </w:r>
          </w:p>
        </w:tc>
        <w:tc>
          <w:tcPr>
            <w:tcW w:w="5318" w:type="dxa"/>
          </w:tcPr>
          <w:p w:rsidR="00496688" w:rsidRPr="00C578ED" w:rsidRDefault="00496688">
            <w:r w:rsidRPr="00C578ED">
              <w:rPr>
                <w:noProof/>
              </w:rPr>
              <w:pict>
                <v:shape id="圖片 6" o:spid="_x0000_i1034" type="#_x0000_t75" style="width:252.75pt;height:225pt;visibility:visible">
                  <v:imagedata r:id="rId15" o:title=""/>
                </v:shape>
              </w:pict>
            </w:r>
          </w:p>
        </w:tc>
      </w:tr>
      <w:tr w:rsidR="00496688" w:rsidRPr="00C578ED" w:rsidTr="00C578ED">
        <w:tc>
          <w:tcPr>
            <w:tcW w:w="5318" w:type="dxa"/>
          </w:tcPr>
          <w:p w:rsidR="00496688" w:rsidRPr="00C578ED" w:rsidRDefault="00496688" w:rsidP="00C578ED">
            <w:pPr>
              <w:jc w:val="center"/>
            </w:pPr>
            <w:r w:rsidRPr="00C578ED">
              <w:t>2013</w:t>
            </w:r>
            <w:r w:rsidRPr="00C578ED">
              <w:rPr>
                <w:rFonts w:hint="eastAsia"/>
              </w:rPr>
              <w:t>年第八屆全國工業機器人競賽全體選手合影</w:t>
            </w:r>
          </w:p>
        </w:tc>
        <w:tc>
          <w:tcPr>
            <w:tcW w:w="5318" w:type="dxa"/>
          </w:tcPr>
          <w:p w:rsidR="00496688" w:rsidRPr="00C578ED" w:rsidRDefault="00496688" w:rsidP="00C578ED">
            <w:pPr>
              <w:jc w:val="center"/>
            </w:pPr>
            <w:r w:rsidRPr="00C578ED">
              <w:t>2013</w:t>
            </w:r>
            <w:r w:rsidRPr="00C578ED">
              <w:rPr>
                <w:rFonts w:hint="eastAsia"/>
              </w:rPr>
              <w:t>年第八屆全國工業機器人競賽全體選手合影</w:t>
            </w:r>
          </w:p>
        </w:tc>
      </w:tr>
      <w:tr w:rsidR="00496688" w:rsidRPr="00C578ED" w:rsidTr="00C578ED">
        <w:tc>
          <w:tcPr>
            <w:tcW w:w="5318" w:type="dxa"/>
          </w:tcPr>
          <w:p w:rsidR="00496688" w:rsidRPr="00C578ED" w:rsidRDefault="00496688">
            <w:r w:rsidRPr="00C578ED">
              <w:rPr>
                <w:noProof/>
              </w:rPr>
              <w:pict>
                <v:shape id="圖片 14" o:spid="_x0000_i1035" type="#_x0000_t75" style="width:252.75pt;height:225pt;visibility:visible">
                  <v:imagedata r:id="rId16" o:title=""/>
                </v:shape>
              </w:pict>
            </w:r>
          </w:p>
        </w:tc>
        <w:tc>
          <w:tcPr>
            <w:tcW w:w="5318" w:type="dxa"/>
          </w:tcPr>
          <w:p w:rsidR="00496688" w:rsidRPr="00C578ED" w:rsidRDefault="00496688">
            <w:r w:rsidRPr="00C578ED">
              <w:rPr>
                <w:noProof/>
              </w:rPr>
              <w:pict>
                <v:shape id="圖片 13" o:spid="_x0000_i1036" type="#_x0000_t75" style="width:252.75pt;height:225pt;visibility:visible">
                  <v:imagedata r:id="rId17" o:title=""/>
                </v:shape>
              </w:pict>
            </w:r>
          </w:p>
        </w:tc>
      </w:tr>
      <w:tr w:rsidR="00496688" w:rsidRPr="00C578ED" w:rsidTr="00C578ED">
        <w:tc>
          <w:tcPr>
            <w:tcW w:w="5318" w:type="dxa"/>
          </w:tcPr>
          <w:p w:rsidR="00496688" w:rsidRPr="00C578ED" w:rsidRDefault="00496688" w:rsidP="00C578ED">
            <w:pPr>
              <w:jc w:val="center"/>
            </w:pPr>
            <w:r w:rsidRPr="00C578ED">
              <w:rPr>
                <w:rFonts w:hint="eastAsia"/>
              </w:rPr>
              <w:t>光榮返校頒獎合影</w:t>
            </w:r>
            <w:r w:rsidRPr="00C578ED">
              <w:t>(</w:t>
            </w:r>
            <w:r w:rsidRPr="00C578ED">
              <w:rPr>
                <w:rFonts w:hint="eastAsia"/>
              </w:rPr>
              <w:t>電子科</w:t>
            </w:r>
            <w:r w:rsidRPr="00C578ED">
              <w:t>)</w:t>
            </w:r>
          </w:p>
        </w:tc>
        <w:tc>
          <w:tcPr>
            <w:tcW w:w="5318" w:type="dxa"/>
          </w:tcPr>
          <w:p w:rsidR="00496688" w:rsidRPr="00C578ED" w:rsidRDefault="00496688" w:rsidP="00C578ED">
            <w:pPr>
              <w:jc w:val="center"/>
            </w:pPr>
            <w:r w:rsidRPr="00C578ED">
              <w:rPr>
                <w:rFonts w:hint="eastAsia"/>
              </w:rPr>
              <w:t>光榮返校頒獎合影</w:t>
            </w:r>
            <w:r w:rsidRPr="00C578ED">
              <w:t>(</w:t>
            </w:r>
            <w:r w:rsidRPr="00C578ED">
              <w:rPr>
                <w:rFonts w:hint="eastAsia"/>
              </w:rPr>
              <w:t>資訊科</w:t>
            </w:r>
            <w:r w:rsidRPr="00C578ED">
              <w:t>)</w:t>
            </w:r>
          </w:p>
        </w:tc>
      </w:tr>
    </w:tbl>
    <w:p w:rsidR="00496688" w:rsidRDefault="00496688" w:rsidP="00E55A39"/>
    <w:sectPr w:rsidR="00496688" w:rsidSect="00E55A39">
      <w:pgSz w:w="11906" w:h="16838"/>
      <w:pgMar w:top="624" w:right="720" w:bottom="62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6688" w:rsidRDefault="00496688" w:rsidP="00823F0D">
      <w:r>
        <w:separator/>
      </w:r>
    </w:p>
  </w:endnote>
  <w:endnote w:type="continuationSeparator" w:id="0">
    <w:p w:rsidR="00496688" w:rsidRDefault="00496688" w:rsidP="00823F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6688" w:rsidRDefault="00496688" w:rsidP="00823F0D">
      <w:r>
        <w:separator/>
      </w:r>
    </w:p>
  </w:footnote>
  <w:footnote w:type="continuationSeparator" w:id="0">
    <w:p w:rsidR="00496688" w:rsidRDefault="00496688" w:rsidP="00823F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7C05"/>
    <w:rsid w:val="0021750E"/>
    <w:rsid w:val="00233455"/>
    <w:rsid w:val="0029768E"/>
    <w:rsid w:val="002F0137"/>
    <w:rsid w:val="00311012"/>
    <w:rsid w:val="00496688"/>
    <w:rsid w:val="00524F2E"/>
    <w:rsid w:val="00823F0D"/>
    <w:rsid w:val="008502D4"/>
    <w:rsid w:val="008577AC"/>
    <w:rsid w:val="00877C05"/>
    <w:rsid w:val="00C578ED"/>
    <w:rsid w:val="00CB7561"/>
    <w:rsid w:val="00D23AE1"/>
    <w:rsid w:val="00E55A39"/>
    <w:rsid w:val="00E60A36"/>
    <w:rsid w:val="00FC4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012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77C05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CB7561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B7561"/>
    <w:rPr>
      <w:rFonts w:ascii="Cambria" w:eastAsia="新細明體" w:hAnsi="Cambria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823F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23F0D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823F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23F0D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60</Words>
  <Characters>346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2013年全國第八屆工業機器人創意設計競賽</dc:title>
  <dc:subject/>
  <dc:creator>alex</dc:creator>
  <cp:keywords/>
  <dc:description/>
  <cp:lastModifiedBy>AS</cp:lastModifiedBy>
  <cp:revision>2</cp:revision>
  <cp:lastPrinted>2013-01-28T01:12:00Z</cp:lastPrinted>
  <dcterms:created xsi:type="dcterms:W3CDTF">2013-04-01T15:30:00Z</dcterms:created>
  <dcterms:modified xsi:type="dcterms:W3CDTF">2013-04-01T15:30:00Z</dcterms:modified>
</cp:coreProperties>
</file>